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FE7" w:rsidRDefault="00926FE7" w:rsidP="00DB69CE">
      <w:pPr>
        <w:jc w:val="both"/>
      </w:pPr>
    </w:p>
    <w:p w:rsidR="00926FE7" w:rsidRPr="00A0593E" w:rsidRDefault="00926FE7" w:rsidP="00DB69CE">
      <w:pPr>
        <w:jc w:val="both"/>
        <w:rPr>
          <w:rFonts w:ascii="Arial" w:hAnsi="Arial" w:cs="Arial"/>
          <w:i/>
        </w:rPr>
      </w:pPr>
      <w:r w:rsidRPr="00A0593E">
        <w:rPr>
          <w:rFonts w:ascii="Arial" w:hAnsi="Arial" w:cs="Arial"/>
          <w:i/>
        </w:rPr>
        <w:t>Dear Hungarian Scouting Parent,</w:t>
      </w:r>
    </w:p>
    <w:p w:rsidR="00926FE7" w:rsidRPr="00A0593E" w:rsidRDefault="00926FE7" w:rsidP="00DB69CE">
      <w:pPr>
        <w:jc w:val="both"/>
        <w:rPr>
          <w:rFonts w:ascii="Arial" w:hAnsi="Arial" w:cs="Arial"/>
          <w:i/>
        </w:rPr>
      </w:pPr>
    </w:p>
    <w:p w:rsidR="00926FE7" w:rsidRPr="00A0593E" w:rsidRDefault="00926FE7" w:rsidP="00DB69CE">
      <w:pPr>
        <w:jc w:val="both"/>
        <w:rPr>
          <w:rFonts w:ascii="Arial" w:hAnsi="Arial" w:cs="Arial"/>
          <w:i/>
        </w:rPr>
      </w:pPr>
      <w:r w:rsidRPr="00A0593E">
        <w:rPr>
          <w:rFonts w:ascii="Arial" w:hAnsi="Arial" w:cs="Arial"/>
          <w:i/>
        </w:rPr>
        <w:t>As is traditional Scouting Day (Cserkesznap) is just around the corner.</w:t>
      </w:r>
    </w:p>
    <w:p w:rsidR="00926FE7" w:rsidRPr="00A0593E" w:rsidRDefault="00926FE7" w:rsidP="00DB69CE">
      <w:pPr>
        <w:jc w:val="both"/>
        <w:rPr>
          <w:rFonts w:ascii="Arial" w:hAnsi="Arial" w:cs="Arial"/>
          <w:b/>
          <w:i/>
        </w:rPr>
      </w:pPr>
      <w:r w:rsidRPr="00A0593E">
        <w:rPr>
          <w:rFonts w:ascii="Arial" w:hAnsi="Arial" w:cs="Arial"/>
          <w:i/>
        </w:rPr>
        <w:t>Date:</w:t>
      </w:r>
      <w:r w:rsidRPr="00A0593E">
        <w:rPr>
          <w:rFonts w:ascii="Arial" w:hAnsi="Arial" w:cs="Arial"/>
          <w:i/>
        </w:rPr>
        <w:tab/>
      </w:r>
      <w:r w:rsidRPr="00A0593E">
        <w:rPr>
          <w:rFonts w:ascii="Arial" w:hAnsi="Arial" w:cs="Arial"/>
          <w:b/>
          <w:i/>
        </w:rPr>
        <w:t>September 6, 2010</w:t>
      </w:r>
    </w:p>
    <w:p w:rsidR="00926FE7" w:rsidRPr="00A0593E" w:rsidRDefault="00926FE7" w:rsidP="00DB69CE">
      <w:pPr>
        <w:jc w:val="both"/>
        <w:rPr>
          <w:rFonts w:ascii="Arial" w:hAnsi="Arial" w:cs="Arial"/>
          <w:b/>
          <w:i/>
        </w:rPr>
      </w:pPr>
      <w:r w:rsidRPr="00A0593E">
        <w:rPr>
          <w:rFonts w:ascii="Arial" w:hAnsi="Arial" w:cs="Arial"/>
          <w:i/>
        </w:rPr>
        <w:t>Location:</w:t>
      </w:r>
      <w:r w:rsidRPr="00A0593E">
        <w:rPr>
          <w:rFonts w:ascii="Arial" w:hAnsi="Arial" w:cs="Arial"/>
          <w:i/>
        </w:rPr>
        <w:tab/>
      </w:r>
      <w:r w:rsidRPr="00A0593E">
        <w:rPr>
          <w:rFonts w:ascii="Arial" w:hAnsi="Arial" w:cs="Arial"/>
          <w:b/>
          <w:i/>
        </w:rPr>
        <w:t>German Central Park, Parma, Ohio</w:t>
      </w:r>
    </w:p>
    <w:p w:rsidR="00926FE7" w:rsidRPr="00A0593E" w:rsidRDefault="00926FE7" w:rsidP="00DB69CE">
      <w:pPr>
        <w:jc w:val="both"/>
        <w:rPr>
          <w:rFonts w:ascii="Arial" w:hAnsi="Arial" w:cs="Arial"/>
          <w:i/>
        </w:rPr>
      </w:pPr>
    </w:p>
    <w:p w:rsidR="00926FE7" w:rsidRPr="00A0593E" w:rsidRDefault="00926FE7" w:rsidP="00DB69CE">
      <w:pPr>
        <w:jc w:val="both"/>
        <w:rPr>
          <w:rFonts w:ascii="Arial" w:hAnsi="Arial" w:cs="Arial"/>
          <w:i/>
        </w:rPr>
      </w:pPr>
      <w:r w:rsidRPr="00A0593E">
        <w:rPr>
          <w:rFonts w:ascii="Arial" w:hAnsi="Arial" w:cs="Arial"/>
          <w:i/>
        </w:rPr>
        <w:t>Eszti Pigniczky asked me, (Agnes Mihaly) to help organize the event by getting you and the rest of the parents assigned to the necessary tasks to make this event a successful one.</w:t>
      </w:r>
    </w:p>
    <w:p w:rsidR="00926FE7" w:rsidRPr="00A0593E" w:rsidRDefault="00926FE7" w:rsidP="00DB69CE">
      <w:pPr>
        <w:jc w:val="both"/>
        <w:rPr>
          <w:rFonts w:ascii="Arial" w:hAnsi="Arial" w:cs="Arial"/>
          <w:i/>
        </w:rPr>
      </w:pPr>
      <w:r w:rsidRPr="00A0593E">
        <w:rPr>
          <w:rFonts w:ascii="Arial" w:hAnsi="Arial" w:cs="Arial"/>
          <w:i/>
        </w:rPr>
        <w:t>I am asking you for your help in making this year’s Scouting Day (Cserkesz nap) a success.</w:t>
      </w:r>
    </w:p>
    <w:p w:rsidR="00926FE7" w:rsidRPr="00A0593E" w:rsidRDefault="00926FE7" w:rsidP="00DB69CE">
      <w:pPr>
        <w:jc w:val="both"/>
        <w:rPr>
          <w:rFonts w:ascii="Arial" w:hAnsi="Arial" w:cs="Arial"/>
          <w:i/>
        </w:rPr>
      </w:pPr>
      <w:r w:rsidRPr="00A0593E">
        <w:rPr>
          <w:rFonts w:ascii="Arial" w:hAnsi="Arial" w:cs="Arial"/>
          <w:i/>
        </w:rPr>
        <w:t>On June 20</w:t>
      </w:r>
      <w:r w:rsidRPr="00A0593E">
        <w:rPr>
          <w:rFonts w:ascii="Arial" w:hAnsi="Arial" w:cs="Arial"/>
          <w:i/>
          <w:vertAlign w:val="superscript"/>
        </w:rPr>
        <w:t>th</w:t>
      </w:r>
      <w:r w:rsidRPr="00A0593E">
        <w:rPr>
          <w:rFonts w:ascii="Arial" w:hAnsi="Arial" w:cs="Arial"/>
          <w:i/>
        </w:rPr>
        <w:t xml:space="preserve"> I am flying to Hungary until the end of July. Upon my return my goal is that the first week of August I will contact everyone by telephone to assign you to different jobs assignments for our September event.</w:t>
      </w:r>
    </w:p>
    <w:p w:rsidR="00926FE7" w:rsidRPr="00A0593E" w:rsidRDefault="00926FE7" w:rsidP="00DB69CE">
      <w:pPr>
        <w:jc w:val="both"/>
        <w:rPr>
          <w:rFonts w:ascii="Arial" w:hAnsi="Arial" w:cs="Arial"/>
          <w:i/>
        </w:rPr>
      </w:pPr>
      <w:r w:rsidRPr="00A0593E">
        <w:rPr>
          <w:rFonts w:ascii="Arial" w:hAnsi="Arial" w:cs="Arial"/>
          <w:i/>
        </w:rPr>
        <w:t xml:space="preserve">If there is a position that you know that you want, please send me an email and I will make sure to assign you to that. </w:t>
      </w:r>
    </w:p>
    <w:p w:rsidR="00926FE7" w:rsidRPr="00A0593E" w:rsidRDefault="00926FE7" w:rsidP="00DB69CE">
      <w:pPr>
        <w:jc w:val="both"/>
        <w:rPr>
          <w:rFonts w:ascii="Arial" w:hAnsi="Arial" w:cs="Arial"/>
          <w:i/>
        </w:rPr>
      </w:pPr>
      <w:r w:rsidRPr="00A0593E">
        <w:rPr>
          <w:rFonts w:ascii="Arial" w:hAnsi="Arial" w:cs="Arial"/>
          <w:i/>
        </w:rPr>
        <w:t>I will be in contact with you in August and in the meantime I want to wish you a great summer.</w:t>
      </w:r>
    </w:p>
    <w:p w:rsidR="00926FE7" w:rsidRPr="00A0593E" w:rsidRDefault="00926FE7" w:rsidP="00DB69CE">
      <w:pPr>
        <w:jc w:val="both"/>
        <w:rPr>
          <w:rFonts w:ascii="Arial" w:hAnsi="Arial" w:cs="Arial"/>
          <w:i/>
        </w:rPr>
      </w:pPr>
    </w:p>
    <w:p w:rsidR="00926FE7" w:rsidRPr="00A0593E" w:rsidRDefault="00926FE7" w:rsidP="00DB69CE">
      <w:pPr>
        <w:jc w:val="both"/>
        <w:rPr>
          <w:rFonts w:ascii="Arial" w:hAnsi="Arial" w:cs="Arial"/>
          <w:i/>
        </w:rPr>
      </w:pPr>
      <w:r w:rsidRPr="00A0593E">
        <w:rPr>
          <w:rFonts w:ascii="Arial" w:hAnsi="Arial" w:cs="Arial"/>
          <w:i/>
        </w:rPr>
        <w:t>Agnes Mihaly</w:t>
      </w:r>
    </w:p>
    <w:p w:rsidR="00926FE7" w:rsidRDefault="00926FE7" w:rsidP="00DB69CE">
      <w:pPr>
        <w:jc w:val="both"/>
        <w:rPr>
          <w:rFonts w:ascii="Arial" w:hAnsi="Arial" w:cs="Arial"/>
          <w:i/>
        </w:rPr>
      </w:pPr>
      <w:r w:rsidRPr="00A0593E">
        <w:rPr>
          <w:rFonts w:ascii="Arial" w:hAnsi="Arial" w:cs="Arial"/>
          <w:i/>
        </w:rPr>
        <w:t>440-670-5893</w:t>
      </w:r>
    </w:p>
    <w:p w:rsidR="00926FE7" w:rsidRPr="00A0593E" w:rsidRDefault="00926FE7" w:rsidP="00DB69CE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>agitegla@yahoo.com</w:t>
      </w:r>
    </w:p>
    <w:sectPr w:rsidR="00926FE7" w:rsidRPr="00A0593E" w:rsidSect="00005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17DD"/>
    <w:rsid w:val="0000554B"/>
    <w:rsid w:val="000C75BD"/>
    <w:rsid w:val="00145EDD"/>
    <w:rsid w:val="002F48B7"/>
    <w:rsid w:val="00450393"/>
    <w:rsid w:val="0046423D"/>
    <w:rsid w:val="00926FE7"/>
    <w:rsid w:val="009B4688"/>
    <w:rsid w:val="00A0593E"/>
    <w:rsid w:val="00B437FC"/>
    <w:rsid w:val="00D214E5"/>
    <w:rsid w:val="00DB69CE"/>
    <w:rsid w:val="00F117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554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138</Words>
  <Characters>790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Hungarian Scouting Parent,</dc:title>
  <dc:subject/>
  <dc:creator>steve</dc:creator>
  <cp:keywords/>
  <dc:description/>
  <cp:lastModifiedBy>CSAJKAT</cp:lastModifiedBy>
  <cp:revision>2</cp:revision>
  <dcterms:created xsi:type="dcterms:W3CDTF">2010-06-15T15:51:00Z</dcterms:created>
  <dcterms:modified xsi:type="dcterms:W3CDTF">2010-06-15T15:51:00Z</dcterms:modified>
</cp:coreProperties>
</file>